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C1707" w14:textId="303B4F64" w:rsidR="00D56FF6" w:rsidRDefault="00D56FF6" w:rsidP="00D56FF6">
      <w:pPr>
        <w:tabs>
          <w:tab w:val="left" w:pos="9639"/>
        </w:tabs>
        <w:ind w:right="-7"/>
        <w:jc w:val="center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 xml:space="preserve">NULLA OSTA PER </w:t>
      </w:r>
      <w:r>
        <w:rPr>
          <w:rFonts w:asciiTheme="minorHAnsi" w:hAnsiTheme="minorHAnsi" w:cstheme="minorHAnsi"/>
          <w:color w:val="000000" w:themeColor="text1"/>
        </w:rPr>
        <w:t xml:space="preserve">RIMBORSO </w:t>
      </w:r>
      <w:r w:rsidRPr="00D56FF6">
        <w:rPr>
          <w:rFonts w:asciiTheme="minorHAnsi" w:hAnsiTheme="minorHAnsi" w:cstheme="minorHAnsi"/>
          <w:color w:val="000000" w:themeColor="text1"/>
        </w:rPr>
        <w:t>SPESE</w:t>
      </w:r>
    </w:p>
    <w:p w14:paraId="6204A218" w14:textId="77777777" w:rsidR="00D56FF6" w:rsidRDefault="00D56FF6" w:rsidP="00D56FF6">
      <w:pPr>
        <w:tabs>
          <w:tab w:val="left" w:pos="9639"/>
        </w:tabs>
        <w:ind w:right="-7"/>
        <w:jc w:val="center"/>
        <w:rPr>
          <w:rFonts w:asciiTheme="minorHAnsi" w:hAnsiTheme="minorHAnsi" w:cstheme="minorHAnsi"/>
          <w:color w:val="000000" w:themeColor="text1"/>
        </w:rPr>
      </w:pPr>
    </w:p>
    <w:p w14:paraId="210852D4" w14:textId="77777777" w:rsidR="00D56FF6" w:rsidRDefault="00D56FF6" w:rsidP="00D56FF6">
      <w:pPr>
        <w:tabs>
          <w:tab w:val="left" w:pos="9639"/>
        </w:tabs>
        <w:ind w:right="-7"/>
        <w:jc w:val="center"/>
        <w:rPr>
          <w:rFonts w:asciiTheme="minorHAnsi" w:hAnsiTheme="minorHAnsi" w:cstheme="minorHAnsi"/>
          <w:color w:val="000000" w:themeColor="text1"/>
        </w:rPr>
      </w:pPr>
    </w:p>
    <w:p w14:paraId="5A17C02E" w14:textId="77777777" w:rsidR="00D56FF6" w:rsidRPr="00D56FF6" w:rsidRDefault="00D56FF6" w:rsidP="00D56FF6">
      <w:pPr>
        <w:tabs>
          <w:tab w:val="left" w:pos="9639"/>
        </w:tabs>
        <w:ind w:right="-7"/>
        <w:jc w:val="center"/>
        <w:rPr>
          <w:rFonts w:asciiTheme="minorHAnsi" w:hAnsiTheme="minorHAnsi" w:cstheme="minorHAnsi"/>
          <w:color w:val="000000" w:themeColor="text1"/>
        </w:rPr>
      </w:pPr>
    </w:p>
    <w:p w14:paraId="4BAC3F82" w14:textId="29B04C2F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Il/La sottoscritto/a ______________________________________________________, dottorando/a del</w:t>
      </w:r>
    </w:p>
    <w:p w14:paraId="7C4AE85E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2A0D4182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corso di Dottorato in Discipline Linguistiche, Letterature Straniere e Studi Italianistici dell’Università di Pisa, richiede il</w:t>
      </w:r>
    </w:p>
    <w:p w14:paraId="73AF8710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1DCF157C" w14:textId="0BB4EE4D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 xml:space="preserve">nulla osta ad utilizzare i propri fondi per </w:t>
      </w:r>
      <w:r>
        <w:rPr>
          <w:rFonts w:asciiTheme="minorHAnsi" w:hAnsiTheme="minorHAnsi" w:cstheme="minorHAnsi"/>
          <w:color w:val="000000" w:themeColor="text1"/>
        </w:rPr>
        <w:t>il rimborso</w:t>
      </w:r>
      <w:r w:rsidRPr="00D56FF6">
        <w:rPr>
          <w:rFonts w:asciiTheme="minorHAnsi" w:hAnsiTheme="minorHAnsi" w:cstheme="minorHAnsi"/>
          <w:color w:val="000000" w:themeColor="text1"/>
        </w:rPr>
        <w:t xml:space="preserve"> </w:t>
      </w:r>
      <w:r>
        <w:rPr>
          <w:rFonts w:asciiTheme="minorHAnsi" w:hAnsiTheme="minorHAnsi" w:cstheme="minorHAnsi"/>
          <w:color w:val="000000" w:themeColor="text1"/>
        </w:rPr>
        <w:t>del</w:t>
      </w:r>
      <w:r w:rsidRPr="00D56FF6">
        <w:rPr>
          <w:rFonts w:asciiTheme="minorHAnsi" w:hAnsiTheme="minorHAnsi" w:cstheme="minorHAnsi"/>
          <w:color w:val="000000" w:themeColor="text1"/>
        </w:rPr>
        <w:t xml:space="preserve">le spese </w:t>
      </w:r>
      <w:r>
        <w:rPr>
          <w:rFonts w:asciiTheme="minorHAnsi" w:hAnsiTheme="minorHAnsi" w:cstheme="minorHAnsi"/>
          <w:color w:val="000000" w:themeColor="text1"/>
        </w:rPr>
        <w:t>per ___________________________________________________________________________________________________________________________________________ (indicare la motivazione).</w:t>
      </w:r>
    </w:p>
    <w:p w14:paraId="167E6EF3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2C77EC12" w14:textId="6D1C4193" w:rsidR="00D56FF6" w:rsidRPr="00D56FF6" w:rsidRDefault="00D56FF6" w:rsidP="00D56FF6">
      <w:pPr>
        <w:tabs>
          <w:tab w:val="left" w:pos="2835"/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="Segoe UI Symbol" w:hAnsi="Segoe UI Symbol" w:cs="Segoe UI Symbol"/>
          <w:color w:val="000000" w:themeColor="text1"/>
        </w:rPr>
        <w:t>☐</w:t>
      </w:r>
      <w:r w:rsidRPr="00D56FF6">
        <w:rPr>
          <w:rFonts w:asciiTheme="minorHAnsi" w:hAnsiTheme="minorHAnsi" w:cstheme="minorHAnsi"/>
          <w:color w:val="000000" w:themeColor="text1"/>
        </w:rPr>
        <w:t>Dottorando con borsa</w:t>
      </w:r>
      <w:r>
        <w:rPr>
          <w:rFonts w:asciiTheme="minorHAnsi" w:hAnsiTheme="minorHAnsi" w:cstheme="minorHAnsi"/>
          <w:color w:val="000000" w:themeColor="text1"/>
        </w:rPr>
        <w:tab/>
      </w:r>
      <w:r w:rsidRPr="00D56FF6">
        <w:rPr>
          <w:rFonts w:ascii="Segoe UI Symbol" w:hAnsi="Segoe UI Symbol" w:cs="Segoe UI Symbol"/>
          <w:color w:val="000000" w:themeColor="text1"/>
        </w:rPr>
        <w:t>☐</w:t>
      </w:r>
      <w:r w:rsidRPr="00D56FF6">
        <w:rPr>
          <w:rFonts w:asciiTheme="minorHAnsi" w:hAnsiTheme="minorHAnsi" w:cstheme="minorHAnsi"/>
          <w:color w:val="000000" w:themeColor="text1"/>
        </w:rPr>
        <w:t>I anno</w:t>
      </w:r>
    </w:p>
    <w:p w14:paraId="0FA846F5" w14:textId="2BF1CFA6" w:rsidR="00D56FF6" w:rsidRPr="00D56FF6" w:rsidRDefault="00D56FF6" w:rsidP="00D56FF6">
      <w:pPr>
        <w:tabs>
          <w:tab w:val="left" w:pos="2835"/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Segoe UI Symbol" w:hAnsi="Segoe UI Symbol" w:cs="Segoe UI Symbol"/>
          <w:color w:val="000000" w:themeColor="text1"/>
        </w:rPr>
        <w:tab/>
      </w:r>
      <w:r w:rsidRPr="00D56FF6">
        <w:rPr>
          <w:rFonts w:ascii="Segoe UI Symbol" w:hAnsi="Segoe UI Symbol" w:cs="Segoe UI Symbol"/>
          <w:color w:val="000000" w:themeColor="text1"/>
        </w:rPr>
        <w:t>☐</w:t>
      </w:r>
      <w:r w:rsidRPr="00D56FF6">
        <w:rPr>
          <w:rFonts w:asciiTheme="minorHAnsi" w:hAnsiTheme="minorHAnsi" w:cstheme="minorHAnsi"/>
          <w:color w:val="000000" w:themeColor="text1"/>
        </w:rPr>
        <w:t xml:space="preserve"> II anno</w:t>
      </w:r>
    </w:p>
    <w:p w14:paraId="45B6E55E" w14:textId="76B7E1C0" w:rsidR="00D56FF6" w:rsidRPr="00D56FF6" w:rsidRDefault="00D56FF6" w:rsidP="00D56FF6">
      <w:pPr>
        <w:tabs>
          <w:tab w:val="left" w:pos="2835"/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="Segoe UI Symbol" w:hAnsi="Segoe UI Symbol" w:cs="Segoe UI Symbol"/>
          <w:color w:val="000000" w:themeColor="text1"/>
        </w:rPr>
        <w:tab/>
      </w:r>
      <w:r w:rsidRPr="00D56FF6">
        <w:rPr>
          <w:rFonts w:ascii="Segoe UI Symbol" w:hAnsi="Segoe UI Symbol" w:cs="Segoe UI Symbol"/>
          <w:color w:val="000000" w:themeColor="text1"/>
        </w:rPr>
        <w:t>☐</w:t>
      </w:r>
      <w:r w:rsidRPr="00D56FF6">
        <w:rPr>
          <w:rFonts w:asciiTheme="minorHAnsi" w:hAnsiTheme="minorHAnsi" w:cstheme="minorHAnsi"/>
          <w:color w:val="000000" w:themeColor="text1"/>
        </w:rPr>
        <w:t xml:space="preserve"> III anno</w:t>
      </w:r>
    </w:p>
    <w:p w14:paraId="041E30B3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124B79A5" w14:textId="33AF0F9B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Nome progetto su cui far gravare la spesa: _______________________________________ (indicare il numero e l’anno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Pr="00D56FF6">
        <w:rPr>
          <w:rFonts w:asciiTheme="minorHAnsi" w:hAnsiTheme="minorHAnsi" w:cstheme="minorHAnsi"/>
          <w:color w:val="000000" w:themeColor="text1"/>
        </w:rPr>
        <w:t>collegati ai fondi di ricerca assegnati),</w:t>
      </w:r>
    </w:p>
    <w:p w14:paraId="52AEF0E0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748670E0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Importo totale previsto: _______________________________________</w:t>
      </w:r>
    </w:p>
    <w:p w14:paraId="049A3969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2D697613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64A53B95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Il presente nulla osta sarà presentato all’Unità preposta al pagamento dell’iscrizione.</w:t>
      </w:r>
    </w:p>
    <w:p w14:paraId="31EBA6DC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Pisa, ________________________</w:t>
      </w:r>
    </w:p>
    <w:p w14:paraId="4D944FFA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4E7C6BC5" w14:textId="77777777" w:rsid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15E4CF74" w14:textId="77777777" w:rsidR="00D56FF6" w:rsidRPr="00D56FF6" w:rsidRDefault="00D56FF6" w:rsidP="00D56FF6">
      <w:pPr>
        <w:tabs>
          <w:tab w:val="left" w:pos="9639"/>
        </w:tabs>
        <w:ind w:right="-7"/>
        <w:jc w:val="both"/>
        <w:rPr>
          <w:rFonts w:asciiTheme="minorHAnsi" w:hAnsiTheme="minorHAnsi" w:cstheme="minorHAnsi"/>
          <w:color w:val="000000" w:themeColor="text1"/>
        </w:rPr>
      </w:pPr>
    </w:p>
    <w:p w14:paraId="386D16B2" w14:textId="77777777" w:rsidR="00D56FF6" w:rsidRP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Il richiedente</w:t>
      </w:r>
    </w:p>
    <w:p w14:paraId="4C0C7D29" w14:textId="77777777" w:rsid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______________________________</w:t>
      </w:r>
    </w:p>
    <w:p w14:paraId="7ED54735" w14:textId="77777777" w:rsidR="00D56FF6" w:rsidRP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</w:p>
    <w:p w14:paraId="76403EAC" w14:textId="77777777" w:rsid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</w:p>
    <w:p w14:paraId="162A6736" w14:textId="4457C57E" w:rsidR="00D56FF6" w:rsidRP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La Coordinatrice del corso di Dottorato in Discipline Linguistiche e Letterature Straniere</w:t>
      </w:r>
    </w:p>
    <w:p w14:paraId="73C649DF" w14:textId="77777777" w:rsidR="00D56FF6" w:rsidRP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prende visione e concede il nulla osta</w:t>
      </w:r>
    </w:p>
    <w:p w14:paraId="190CE640" w14:textId="77777777" w:rsidR="00D56FF6" w:rsidRPr="00D56FF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La Coordinatrice</w:t>
      </w:r>
    </w:p>
    <w:p w14:paraId="420AD3C5" w14:textId="05F74B2B" w:rsidR="0067518A" w:rsidRPr="00695196" w:rsidRDefault="00D56FF6" w:rsidP="00D56FF6">
      <w:pPr>
        <w:tabs>
          <w:tab w:val="left" w:pos="9639"/>
        </w:tabs>
        <w:ind w:right="-7"/>
        <w:jc w:val="right"/>
        <w:rPr>
          <w:rFonts w:asciiTheme="minorHAnsi" w:hAnsiTheme="minorHAnsi" w:cstheme="minorHAnsi"/>
          <w:color w:val="000000" w:themeColor="text1"/>
        </w:rPr>
      </w:pPr>
      <w:r w:rsidRPr="00D56FF6">
        <w:rPr>
          <w:rFonts w:asciiTheme="minorHAnsi" w:hAnsiTheme="minorHAnsi" w:cstheme="minorHAnsi"/>
          <w:color w:val="000000" w:themeColor="text1"/>
        </w:rPr>
        <w:t>______________________________</w:t>
      </w:r>
    </w:p>
    <w:sectPr w:rsidR="0067518A" w:rsidRPr="00695196" w:rsidSect="00246FB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268" w:right="1134" w:bottom="806" w:left="1134" w:header="709" w:footer="83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75639" w14:textId="77777777" w:rsidR="00FC4598" w:rsidRDefault="00FC4598" w:rsidP="00AF5965">
      <w:r>
        <w:separator/>
      </w:r>
    </w:p>
  </w:endnote>
  <w:endnote w:type="continuationSeparator" w:id="0">
    <w:p w14:paraId="727FFD8C" w14:textId="77777777" w:rsidR="00FC4598" w:rsidRDefault="00FC4598" w:rsidP="00AF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 (Corpo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86F8F" w14:textId="77777777" w:rsidR="00246FBC" w:rsidRDefault="00246FB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DC7D1" w14:textId="77777777" w:rsidR="00246FBC" w:rsidRDefault="00246FB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72B67" w14:textId="42F71C3B" w:rsidR="007F133F" w:rsidRDefault="0035589A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8ED13A3" wp14:editId="6BEEF1B5">
          <wp:simplePos x="0" y="0"/>
          <wp:positionH relativeFrom="column">
            <wp:posOffset>956492</wp:posOffset>
          </wp:positionH>
          <wp:positionV relativeFrom="paragraph">
            <wp:posOffset>49257</wp:posOffset>
          </wp:positionV>
          <wp:extent cx="3893820" cy="501935"/>
          <wp:effectExtent l="0" t="0" r="0" b="6350"/>
          <wp:wrapNone/>
          <wp:docPr id="279469908" name="Immagine 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132"/>
                  <a:stretch>
                    <a:fillRect/>
                  </a:stretch>
                </pic:blipFill>
                <pic:spPr bwMode="auto">
                  <a:xfrm>
                    <a:off x="0" y="0"/>
                    <a:ext cx="3893820" cy="501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DF7A872" wp14:editId="70D031F1">
          <wp:simplePos x="0" y="0"/>
          <wp:positionH relativeFrom="column">
            <wp:posOffset>331742</wp:posOffset>
          </wp:positionH>
          <wp:positionV relativeFrom="paragraph">
            <wp:posOffset>0</wp:posOffset>
          </wp:positionV>
          <wp:extent cx="503073" cy="551543"/>
          <wp:effectExtent l="0" t="0" r="5080" b="0"/>
          <wp:wrapNone/>
          <wp:docPr id="1052760631" name="Immagine 5" descr="Immagine che contiene Elementi grafici, simbolo, logo, arte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5930499" name="Immagine 5" descr="Immagine che contiene Elementi grafici, simbolo, logo, arte&#10;&#10;Il contenuto generato dall'IA potrebbe non essere corret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503073" cy="5515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B6243" w14:textId="77777777" w:rsidR="00FC4598" w:rsidRDefault="00FC4598" w:rsidP="00AF5965">
      <w:r>
        <w:separator/>
      </w:r>
    </w:p>
  </w:footnote>
  <w:footnote w:type="continuationSeparator" w:id="0">
    <w:p w14:paraId="18378172" w14:textId="77777777" w:rsidR="00FC4598" w:rsidRDefault="00FC4598" w:rsidP="00AF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3C332" w14:textId="77777777" w:rsidR="00246FBC" w:rsidRDefault="00246FB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D2300" w14:textId="77777777" w:rsidR="00246FBC" w:rsidRDefault="00246FB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78561" w14:textId="77777777" w:rsidR="00246FBC" w:rsidRDefault="00246FBC"/>
  <w:tbl>
    <w:tblPr>
      <w:tblW w:w="0" w:type="auto"/>
      <w:tblInd w:w="-567" w:type="dxa"/>
      <w:tblLook w:val="04A0" w:firstRow="1" w:lastRow="0" w:firstColumn="1" w:lastColumn="0" w:noHBand="0" w:noVBand="1"/>
    </w:tblPr>
    <w:tblGrid>
      <w:gridCol w:w="9156"/>
      <w:gridCol w:w="476"/>
    </w:tblGrid>
    <w:tr w:rsidR="00C87088" w:rsidRPr="00D42BE8" w14:paraId="6B434684" w14:textId="77777777" w:rsidTr="007D720B">
      <w:trPr>
        <w:trHeight w:val="955"/>
      </w:trPr>
      <w:tc>
        <w:tcPr>
          <w:tcW w:w="9156" w:type="dxa"/>
        </w:tcPr>
        <w:p w14:paraId="0D9FFF01" w14:textId="097D93E4" w:rsidR="00C87088" w:rsidRPr="00D42BE8" w:rsidRDefault="007E08E8" w:rsidP="00D42BE8">
          <w:pPr>
            <w:pStyle w:val="Intestazione"/>
            <w:rPr>
              <w:sz w:val="16"/>
              <w:szCs w:val="16"/>
            </w:rPr>
          </w:pPr>
          <w:r>
            <w:rPr>
              <w:noProof/>
            </w:rPr>
            <w:drawing>
              <wp:anchor distT="0" distB="0" distL="114300" distR="114300" simplePos="0" relativeHeight="251649024" behindDoc="0" locked="0" layoutInCell="1" allowOverlap="1" wp14:anchorId="23C0C9FC" wp14:editId="18A2D525">
                <wp:simplePos x="0" y="0"/>
                <wp:positionH relativeFrom="column">
                  <wp:posOffset>-34925</wp:posOffset>
                </wp:positionH>
                <wp:positionV relativeFrom="paragraph">
                  <wp:posOffset>394063</wp:posOffset>
                </wp:positionV>
                <wp:extent cx="5502910" cy="255905"/>
                <wp:effectExtent l="0" t="0" r="0" b="0"/>
                <wp:wrapNone/>
                <wp:docPr id="6138958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14590653" name="Immagine 19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02910" cy="2559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="00B018C7">
            <w:rPr>
              <w:noProof/>
            </w:rPr>
            <w:drawing>
              <wp:anchor distT="0" distB="0" distL="114300" distR="114300" simplePos="0" relativeHeight="251648000" behindDoc="0" locked="0" layoutInCell="1" allowOverlap="1" wp14:anchorId="0BDFCB1F" wp14:editId="319F36D8">
                <wp:simplePos x="0" y="0"/>
                <wp:positionH relativeFrom="column">
                  <wp:posOffset>-11702</wp:posOffset>
                </wp:positionH>
                <wp:positionV relativeFrom="paragraph">
                  <wp:posOffset>88900</wp:posOffset>
                </wp:positionV>
                <wp:extent cx="3467100" cy="316865"/>
                <wp:effectExtent l="0" t="0" r="0" b="635"/>
                <wp:wrapNone/>
                <wp:docPr id="1740388330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79457140" name="Immagine 18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67100" cy="3168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76" w:type="dxa"/>
          <w:vMerge w:val="restart"/>
        </w:tcPr>
        <w:p w14:paraId="4E0685AE" w14:textId="00FFA07E" w:rsidR="00C87088" w:rsidRPr="00D42BE8" w:rsidRDefault="00C87088" w:rsidP="00D42BE8">
          <w:pPr>
            <w:pStyle w:val="Intestazione"/>
            <w:rPr>
              <w:sz w:val="16"/>
              <w:szCs w:val="16"/>
            </w:rPr>
          </w:pPr>
        </w:p>
      </w:tc>
    </w:tr>
    <w:tr w:rsidR="00C87088" w:rsidRPr="00D42BE8" w14:paraId="1B96AD0D" w14:textId="77777777" w:rsidTr="007D720B">
      <w:trPr>
        <w:trHeight w:val="243"/>
      </w:trPr>
      <w:tc>
        <w:tcPr>
          <w:tcW w:w="9156" w:type="dxa"/>
        </w:tcPr>
        <w:p w14:paraId="5D88E16B" w14:textId="57F8CC64" w:rsidR="007D720B" w:rsidRPr="006049C5" w:rsidRDefault="007D720B" w:rsidP="007E08E8">
          <w:pPr>
            <w:ind w:left="31"/>
            <w:rPr>
              <w:rFonts w:ascii="Goudy Old Style" w:hAnsi="Goudy Old Style" w:cs="Calibri (Corpo)"/>
              <w:b/>
              <w:color w:val="C00000"/>
              <w:spacing w:val="16"/>
            </w:rPr>
          </w:pPr>
          <w:r w:rsidRPr="006049C5">
            <w:rPr>
              <w:rFonts w:ascii="Goudy Old Style" w:hAnsi="Goudy Old Style" w:cs="Calibri (Corpo)"/>
              <w:b/>
              <w:color w:val="C00000"/>
              <w:spacing w:val="16"/>
            </w:rPr>
            <w:t>DOTTORATO IN DISCIPLINE LINGUISTICHE, LINGUE STRANIERE E STUDI ITALIANISTICI</w:t>
          </w:r>
        </w:p>
        <w:p w14:paraId="6C379BCC" w14:textId="4477FDD4" w:rsidR="00C87088" w:rsidRPr="006049C5" w:rsidRDefault="00C87088" w:rsidP="00D42BE8">
          <w:pPr>
            <w:pStyle w:val="Intestazione"/>
            <w:rPr>
              <w:rFonts w:cs="Calibri (Corpo)"/>
              <w:color w:val="1F3864" w:themeColor="accent5" w:themeShade="80"/>
              <w:spacing w:val="20"/>
              <w:sz w:val="16"/>
              <w:szCs w:val="16"/>
            </w:rPr>
          </w:pPr>
        </w:p>
      </w:tc>
      <w:tc>
        <w:tcPr>
          <w:tcW w:w="476" w:type="dxa"/>
          <w:vMerge/>
        </w:tcPr>
        <w:p w14:paraId="2C60E0A4" w14:textId="77777777" w:rsidR="00C87088" w:rsidRPr="00D42BE8" w:rsidRDefault="00C87088" w:rsidP="00D42BE8">
          <w:pPr>
            <w:pStyle w:val="Intestazione"/>
            <w:rPr>
              <w:sz w:val="16"/>
              <w:szCs w:val="16"/>
            </w:rPr>
          </w:pPr>
        </w:p>
      </w:tc>
    </w:tr>
  </w:tbl>
  <w:p w14:paraId="34C8151B" w14:textId="7D7D286D" w:rsidR="003C7661" w:rsidRDefault="00B018C7" w:rsidP="003C766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44928" behindDoc="1" locked="0" layoutInCell="1" allowOverlap="1" wp14:anchorId="40FECF9B" wp14:editId="6E06796F">
          <wp:simplePos x="0" y="0"/>
          <wp:positionH relativeFrom="column">
            <wp:posOffset>5369469</wp:posOffset>
          </wp:positionH>
          <wp:positionV relativeFrom="paragraph">
            <wp:posOffset>-1774825</wp:posOffset>
          </wp:positionV>
          <wp:extent cx="1259840" cy="1385570"/>
          <wp:effectExtent l="0" t="0" r="0" b="0"/>
          <wp:wrapNone/>
          <wp:docPr id="1531461164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13855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C5446"/>
    <w:multiLevelType w:val="hybridMultilevel"/>
    <w:tmpl w:val="7D9A00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92342"/>
    <w:multiLevelType w:val="hybridMultilevel"/>
    <w:tmpl w:val="8F4E24E8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44345"/>
    <w:multiLevelType w:val="hybridMultilevel"/>
    <w:tmpl w:val="9C12C37C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D260C1"/>
    <w:multiLevelType w:val="hybridMultilevel"/>
    <w:tmpl w:val="AEB27AA2"/>
    <w:lvl w:ilvl="0" w:tplc="3E5E2CE4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114D1A"/>
    <w:multiLevelType w:val="hybridMultilevel"/>
    <w:tmpl w:val="34145D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272D81"/>
    <w:multiLevelType w:val="hybridMultilevel"/>
    <w:tmpl w:val="B380D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0670673">
    <w:abstractNumId w:val="5"/>
  </w:num>
  <w:num w:numId="2" w16cid:durableId="1320108741">
    <w:abstractNumId w:val="3"/>
  </w:num>
  <w:num w:numId="3" w16cid:durableId="557782398">
    <w:abstractNumId w:val="1"/>
  </w:num>
  <w:num w:numId="4" w16cid:durableId="886531316">
    <w:abstractNumId w:val="2"/>
  </w:num>
  <w:num w:numId="5" w16cid:durableId="348222950">
    <w:abstractNumId w:val="0"/>
  </w:num>
  <w:num w:numId="6" w16cid:durableId="16744064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5627"/>
    <w:rsid w:val="00006908"/>
    <w:rsid w:val="00013A02"/>
    <w:rsid w:val="00021A76"/>
    <w:rsid w:val="00025BD5"/>
    <w:rsid w:val="00043066"/>
    <w:rsid w:val="000729CB"/>
    <w:rsid w:val="0009275A"/>
    <w:rsid w:val="000A53CF"/>
    <w:rsid w:val="000A7ADF"/>
    <w:rsid w:val="000E0E66"/>
    <w:rsid w:val="000E77C6"/>
    <w:rsid w:val="000F4442"/>
    <w:rsid w:val="00121F0A"/>
    <w:rsid w:val="0012590A"/>
    <w:rsid w:val="00133A83"/>
    <w:rsid w:val="001460CE"/>
    <w:rsid w:val="00147B47"/>
    <w:rsid w:val="001517AD"/>
    <w:rsid w:val="001623CB"/>
    <w:rsid w:val="0016305C"/>
    <w:rsid w:val="001708B1"/>
    <w:rsid w:val="00180C80"/>
    <w:rsid w:val="0018431F"/>
    <w:rsid w:val="00190E66"/>
    <w:rsid w:val="001958CF"/>
    <w:rsid w:val="001A69B0"/>
    <w:rsid w:val="001A75BB"/>
    <w:rsid w:val="001C59AA"/>
    <w:rsid w:val="001D64D7"/>
    <w:rsid w:val="001F23A1"/>
    <w:rsid w:val="001F4D4C"/>
    <w:rsid w:val="00201119"/>
    <w:rsid w:val="00205FFF"/>
    <w:rsid w:val="002142EC"/>
    <w:rsid w:val="002267E1"/>
    <w:rsid w:val="002352E6"/>
    <w:rsid w:val="00237C9A"/>
    <w:rsid w:val="00244942"/>
    <w:rsid w:val="00246FBC"/>
    <w:rsid w:val="002476F3"/>
    <w:rsid w:val="00250819"/>
    <w:rsid w:val="00252501"/>
    <w:rsid w:val="00275290"/>
    <w:rsid w:val="002752C7"/>
    <w:rsid w:val="00295D07"/>
    <w:rsid w:val="002B7685"/>
    <w:rsid w:val="002C158C"/>
    <w:rsid w:val="00307A6B"/>
    <w:rsid w:val="00320E51"/>
    <w:rsid w:val="0033641F"/>
    <w:rsid w:val="0035589A"/>
    <w:rsid w:val="00356CC4"/>
    <w:rsid w:val="003574DA"/>
    <w:rsid w:val="003608C5"/>
    <w:rsid w:val="003912D6"/>
    <w:rsid w:val="003A51BA"/>
    <w:rsid w:val="003B7CCA"/>
    <w:rsid w:val="003C3225"/>
    <w:rsid w:val="003C4603"/>
    <w:rsid w:val="003C7661"/>
    <w:rsid w:val="003F3581"/>
    <w:rsid w:val="003F7BDB"/>
    <w:rsid w:val="004023DF"/>
    <w:rsid w:val="00411AD3"/>
    <w:rsid w:val="0041633E"/>
    <w:rsid w:val="004206DD"/>
    <w:rsid w:val="00427963"/>
    <w:rsid w:val="00444EFB"/>
    <w:rsid w:val="00450F7C"/>
    <w:rsid w:val="00460423"/>
    <w:rsid w:val="0046413F"/>
    <w:rsid w:val="00464D92"/>
    <w:rsid w:val="00466B75"/>
    <w:rsid w:val="004B67D8"/>
    <w:rsid w:val="004C48BB"/>
    <w:rsid w:val="004D3DB6"/>
    <w:rsid w:val="004D6683"/>
    <w:rsid w:val="004E203A"/>
    <w:rsid w:val="00515F97"/>
    <w:rsid w:val="00521EFA"/>
    <w:rsid w:val="00531360"/>
    <w:rsid w:val="00532B1D"/>
    <w:rsid w:val="005353BF"/>
    <w:rsid w:val="0056676F"/>
    <w:rsid w:val="00572BE2"/>
    <w:rsid w:val="005739C8"/>
    <w:rsid w:val="00583469"/>
    <w:rsid w:val="0058657B"/>
    <w:rsid w:val="005B30E3"/>
    <w:rsid w:val="005C44C6"/>
    <w:rsid w:val="005D63B5"/>
    <w:rsid w:val="005E452D"/>
    <w:rsid w:val="005E795A"/>
    <w:rsid w:val="00600CE4"/>
    <w:rsid w:val="006049C5"/>
    <w:rsid w:val="0062221C"/>
    <w:rsid w:val="006564F0"/>
    <w:rsid w:val="0067518A"/>
    <w:rsid w:val="00684594"/>
    <w:rsid w:val="00695196"/>
    <w:rsid w:val="006B0AA2"/>
    <w:rsid w:val="006B5531"/>
    <w:rsid w:val="006B5CB1"/>
    <w:rsid w:val="006B6A9C"/>
    <w:rsid w:val="006C3EA6"/>
    <w:rsid w:val="006F5FA6"/>
    <w:rsid w:val="00701AC1"/>
    <w:rsid w:val="00727DC9"/>
    <w:rsid w:val="007427B1"/>
    <w:rsid w:val="00767887"/>
    <w:rsid w:val="00773542"/>
    <w:rsid w:val="00776248"/>
    <w:rsid w:val="00790748"/>
    <w:rsid w:val="00790FC5"/>
    <w:rsid w:val="00793B10"/>
    <w:rsid w:val="007975E2"/>
    <w:rsid w:val="007B6CB7"/>
    <w:rsid w:val="007C20C7"/>
    <w:rsid w:val="007D720B"/>
    <w:rsid w:val="007E08E8"/>
    <w:rsid w:val="007E1ED3"/>
    <w:rsid w:val="007F133F"/>
    <w:rsid w:val="00810286"/>
    <w:rsid w:val="008105F2"/>
    <w:rsid w:val="008138DC"/>
    <w:rsid w:val="00881C8B"/>
    <w:rsid w:val="00897923"/>
    <w:rsid w:val="008C06EF"/>
    <w:rsid w:val="008C409B"/>
    <w:rsid w:val="008D1AE5"/>
    <w:rsid w:val="008D6D41"/>
    <w:rsid w:val="00940974"/>
    <w:rsid w:val="00941800"/>
    <w:rsid w:val="00945342"/>
    <w:rsid w:val="00945B92"/>
    <w:rsid w:val="00987F62"/>
    <w:rsid w:val="009A3CD1"/>
    <w:rsid w:val="009D2246"/>
    <w:rsid w:val="009D51C9"/>
    <w:rsid w:val="009E10A4"/>
    <w:rsid w:val="009E1470"/>
    <w:rsid w:val="009E6CE5"/>
    <w:rsid w:val="009F31B4"/>
    <w:rsid w:val="009F4AEC"/>
    <w:rsid w:val="009F6334"/>
    <w:rsid w:val="00A05296"/>
    <w:rsid w:val="00A1595F"/>
    <w:rsid w:val="00A414CF"/>
    <w:rsid w:val="00A62AB9"/>
    <w:rsid w:val="00A646AB"/>
    <w:rsid w:val="00AA3B51"/>
    <w:rsid w:val="00AB7BEE"/>
    <w:rsid w:val="00AF5965"/>
    <w:rsid w:val="00B01590"/>
    <w:rsid w:val="00B018C7"/>
    <w:rsid w:val="00B3240F"/>
    <w:rsid w:val="00B64F62"/>
    <w:rsid w:val="00B6706F"/>
    <w:rsid w:val="00B7002B"/>
    <w:rsid w:val="00B70970"/>
    <w:rsid w:val="00B7352D"/>
    <w:rsid w:val="00B86C30"/>
    <w:rsid w:val="00B950C5"/>
    <w:rsid w:val="00BB046F"/>
    <w:rsid w:val="00C45B3A"/>
    <w:rsid w:val="00C4761A"/>
    <w:rsid w:val="00C55C58"/>
    <w:rsid w:val="00C57DCA"/>
    <w:rsid w:val="00C66709"/>
    <w:rsid w:val="00C845E3"/>
    <w:rsid w:val="00C87088"/>
    <w:rsid w:val="00C91389"/>
    <w:rsid w:val="00CA32D5"/>
    <w:rsid w:val="00CA3923"/>
    <w:rsid w:val="00CE7101"/>
    <w:rsid w:val="00CF65C7"/>
    <w:rsid w:val="00D11BCA"/>
    <w:rsid w:val="00D42BE8"/>
    <w:rsid w:val="00D56FF6"/>
    <w:rsid w:val="00D662EB"/>
    <w:rsid w:val="00D735C2"/>
    <w:rsid w:val="00D96715"/>
    <w:rsid w:val="00DA19E9"/>
    <w:rsid w:val="00DD6788"/>
    <w:rsid w:val="00E12E6D"/>
    <w:rsid w:val="00E16725"/>
    <w:rsid w:val="00E16E42"/>
    <w:rsid w:val="00E205C3"/>
    <w:rsid w:val="00E26D07"/>
    <w:rsid w:val="00E35E92"/>
    <w:rsid w:val="00E41904"/>
    <w:rsid w:val="00E448F8"/>
    <w:rsid w:val="00E470C1"/>
    <w:rsid w:val="00E56407"/>
    <w:rsid w:val="00E845C1"/>
    <w:rsid w:val="00E86EA7"/>
    <w:rsid w:val="00E95D2A"/>
    <w:rsid w:val="00EC71C6"/>
    <w:rsid w:val="00EF53D2"/>
    <w:rsid w:val="00F11171"/>
    <w:rsid w:val="00F11F2B"/>
    <w:rsid w:val="00F23A19"/>
    <w:rsid w:val="00F374B1"/>
    <w:rsid w:val="00F47632"/>
    <w:rsid w:val="00F60E11"/>
    <w:rsid w:val="00F6526C"/>
    <w:rsid w:val="00F65EB2"/>
    <w:rsid w:val="00F663B6"/>
    <w:rsid w:val="00F705BF"/>
    <w:rsid w:val="00F7063C"/>
    <w:rsid w:val="00F81C11"/>
    <w:rsid w:val="00FA6E33"/>
    <w:rsid w:val="00FB234A"/>
    <w:rsid w:val="00FC4598"/>
    <w:rsid w:val="00FF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E7E1C"/>
  <w15:docId w15:val="{9AB18FA1-74F5-4828-AAC6-C0362B3E7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913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08B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B70970"/>
    <w:pPr>
      <w:spacing w:before="240" w:after="60"/>
      <w:outlineLvl w:val="5"/>
    </w:pPr>
    <w:rPr>
      <w:rFonts w:eastAsia="Times New Roman"/>
      <w:b/>
      <w:bCs/>
      <w:sz w:val="22"/>
      <w:szCs w:val="22"/>
      <w:lang w:eastAsia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5965"/>
  </w:style>
  <w:style w:type="paragraph" w:styleId="Pidipagina">
    <w:name w:val="footer"/>
    <w:basedOn w:val="Normale"/>
    <w:link w:val="PidipaginaCarattere"/>
    <w:uiPriority w:val="99"/>
    <w:unhideWhenUsed/>
    <w:rsid w:val="00AF59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5965"/>
  </w:style>
  <w:style w:type="table" w:styleId="Grigliatabella">
    <w:name w:val="Table Grid"/>
    <w:basedOn w:val="Tabellanormale"/>
    <w:uiPriority w:val="39"/>
    <w:rsid w:val="00F476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672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167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1A75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1A75BB"/>
    <w:rPr>
      <w:color w:val="0563C1" w:themeColor="hyperlink"/>
      <w:u w:val="single"/>
    </w:rPr>
  </w:style>
  <w:style w:type="character" w:customStyle="1" w:styleId="Titolo6Carattere">
    <w:name w:val="Titolo 6 Carattere"/>
    <w:basedOn w:val="Carpredefinitoparagrafo"/>
    <w:link w:val="Titolo6"/>
    <w:semiHidden/>
    <w:rsid w:val="00B70970"/>
    <w:rPr>
      <w:rFonts w:eastAsia="Times New Roman"/>
      <w:b/>
      <w:bCs/>
      <w:sz w:val="22"/>
      <w:szCs w:val="22"/>
    </w:rPr>
  </w:style>
  <w:style w:type="paragraph" w:styleId="NormaleWeb">
    <w:name w:val="Normal (Web)"/>
    <w:basedOn w:val="Normale"/>
    <w:uiPriority w:val="99"/>
    <w:unhideWhenUsed/>
    <w:rsid w:val="00B70970"/>
    <w:pPr>
      <w:spacing w:before="100" w:beforeAutospacing="1" w:after="100" w:afterAutospacing="1"/>
    </w:pPr>
    <w:rPr>
      <w:rFonts w:ascii="Times New Roman" w:eastAsia="Times New Roman" w:hAnsi="Times New Roman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9138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Standard">
    <w:name w:val="Standard"/>
    <w:rsid w:val="001708B1"/>
    <w:pPr>
      <w:suppressAutoHyphens/>
      <w:autoSpaceDN w:val="0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customStyle="1" w:styleId="Premessa">
    <w:name w:val="Premessa"/>
    <w:basedOn w:val="Normale"/>
    <w:link w:val="PremessaCarattere"/>
    <w:qFormat/>
    <w:rsid w:val="001708B1"/>
    <w:pPr>
      <w:spacing w:before="120" w:after="240"/>
      <w:ind w:left="720" w:hanging="720"/>
      <w:jc w:val="both"/>
    </w:pPr>
    <w:rPr>
      <w:rFonts w:asciiTheme="minorHAnsi" w:eastAsia="Times New Roman" w:hAnsiTheme="minorHAnsi" w:cstheme="minorHAnsi"/>
      <w:lang w:eastAsia="it-IT"/>
    </w:rPr>
  </w:style>
  <w:style w:type="paragraph" w:customStyle="1" w:styleId="Disposizione">
    <w:name w:val="Disposizione"/>
    <w:basedOn w:val="Titolo2"/>
    <w:link w:val="DisposizioneCarattere"/>
    <w:qFormat/>
    <w:rsid w:val="001708B1"/>
    <w:pPr>
      <w:autoSpaceDE w:val="0"/>
      <w:autoSpaceDN w:val="0"/>
      <w:adjustRightInd w:val="0"/>
      <w:spacing w:before="120" w:after="240"/>
      <w:ind w:left="709" w:hanging="709"/>
      <w:jc w:val="center"/>
    </w:pPr>
    <w:rPr>
      <w:b/>
      <w:color w:val="auto"/>
      <w:lang w:eastAsia="it-IT"/>
    </w:rPr>
  </w:style>
  <w:style w:type="character" w:customStyle="1" w:styleId="PremessaCarattere">
    <w:name w:val="Premessa Carattere"/>
    <w:basedOn w:val="Carpredefinitoparagrafo"/>
    <w:link w:val="Premessa"/>
    <w:rsid w:val="001708B1"/>
    <w:rPr>
      <w:rFonts w:asciiTheme="minorHAnsi" w:eastAsia="Times New Roman" w:hAnsiTheme="minorHAnsi" w:cstheme="minorHAnsi"/>
      <w:sz w:val="24"/>
      <w:szCs w:val="24"/>
    </w:rPr>
  </w:style>
  <w:style w:type="paragraph" w:customStyle="1" w:styleId="Articoli">
    <w:name w:val="Articoli"/>
    <w:basedOn w:val="Normale"/>
    <w:link w:val="ArticoliCarattere"/>
    <w:qFormat/>
    <w:rsid w:val="001708B1"/>
    <w:pPr>
      <w:autoSpaceDE w:val="0"/>
      <w:autoSpaceDN w:val="0"/>
      <w:adjustRightInd w:val="0"/>
      <w:spacing w:before="240" w:after="120"/>
      <w:ind w:left="709" w:hanging="709"/>
      <w:jc w:val="center"/>
    </w:pPr>
    <w:rPr>
      <w:rFonts w:asciiTheme="minorHAnsi" w:eastAsia="Times New Roman" w:hAnsiTheme="minorHAnsi" w:cstheme="minorHAnsi"/>
      <w:b/>
      <w:bCs/>
      <w:lang w:eastAsia="it-IT"/>
    </w:rPr>
  </w:style>
  <w:style w:type="character" w:customStyle="1" w:styleId="DisposizioneCarattere">
    <w:name w:val="Disposizione Carattere"/>
    <w:basedOn w:val="Carpredefinitoparagrafo"/>
    <w:link w:val="Disposizione"/>
    <w:rsid w:val="001708B1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ArticoliCarattere">
    <w:name w:val="Articoli Carattere"/>
    <w:basedOn w:val="Carpredefinitoparagrafo"/>
    <w:link w:val="Articoli"/>
    <w:rsid w:val="001708B1"/>
    <w:rPr>
      <w:rFonts w:asciiTheme="minorHAnsi" w:eastAsia="Times New Roman" w:hAnsiTheme="minorHAnsi" w:cstheme="minorHAnsi"/>
      <w:b/>
      <w:bCs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08B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NTECH\Downloads\carta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162597-a236-467e-bf11-d6068c25abef">
      <Terms xmlns="http://schemas.microsoft.com/office/infopath/2007/PartnerControls"/>
    </lcf76f155ced4ddcb4097134ff3c332f>
    <TaxCatchAll xmlns="f2567bf2-7cbd-4ce3-9af5-8d906ad8bfb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9591ED2F8FAD942A807DA412D193889" ma:contentTypeVersion="18" ma:contentTypeDescription="Creare un nuovo documento." ma:contentTypeScope="" ma:versionID="2353e9fb32fc92a790f330052974d834">
  <xsd:schema xmlns:xsd="http://www.w3.org/2001/XMLSchema" xmlns:xs="http://www.w3.org/2001/XMLSchema" xmlns:p="http://schemas.microsoft.com/office/2006/metadata/properties" xmlns:ns2="ae162597-a236-467e-bf11-d6068c25abef" xmlns:ns3="f2567bf2-7cbd-4ce3-9af5-8d906ad8bfbd" targetNamespace="http://schemas.microsoft.com/office/2006/metadata/properties" ma:root="true" ma:fieldsID="4ab67c9769cfadf2cf3e79de894cb34a" ns2:_="" ns3:_="">
    <xsd:import namespace="ae162597-a236-467e-bf11-d6068c25abef"/>
    <xsd:import namespace="f2567bf2-7cbd-4ce3-9af5-8d906ad8bf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162597-a236-467e-bf11-d6068c25ab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567bf2-7cbd-4ce3-9af5-8d906ad8bfb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c429b30-e570-4589-8044-cd5e7e2e0410}" ma:internalName="TaxCatchAll" ma:showField="CatchAllData" ma:web="f2567bf2-7cbd-4ce3-9af5-8d906ad8bf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A7723E-8BC9-488D-9DE3-76F94DF71AB0}">
  <ds:schemaRefs>
    <ds:schemaRef ds:uri="http://schemas.microsoft.com/office/2006/metadata/properties"/>
    <ds:schemaRef ds:uri="http://schemas.microsoft.com/office/infopath/2007/PartnerControls"/>
    <ds:schemaRef ds:uri="ae162597-a236-467e-bf11-d6068c25abef"/>
    <ds:schemaRef ds:uri="f2567bf2-7cbd-4ce3-9af5-8d906ad8bfbd"/>
  </ds:schemaRefs>
</ds:datastoreItem>
</file>

<file path=customXml/itemProps2.xml><?xml version="1.0" encoding="utf-8"?>
<ds:datastoreItem xmlns:ds="http://schemas.openxmlformats.org/officeDocument/2006/customXml" ds:itemID="{1C58D155-D5A1-4935-A87D-BAC8DFD1B9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1F398B-692D-4967-993B-18479B8ED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162597-a236-467e-bf11-d6068c25abef"/>
    <ds:schemaRef ds:uri="f2567bf2-7cbd-4ce3-9af5-8d906ad8bf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ADBB54-0F7D-46D5-9B00-564B7B4361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cartaintestata</Template>
  <TotalTime>6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SANTECH</dc:creator>
  <cp:lastModifiedBy>Reviewer</cp:lastModifiedBy>
  <cp:revision>2</cp:revision>
  <cp:lastPrinted>2026-01-26T15:46:00Z</cp:lastPrinted>
  <dcterms:created xsi:type="dcterms:W3CDTF">2026-07-04T07:50:00Z</dcterms:created>
  <dcterms:modified xsi:type="dcterms:W3CDTF">2026-07-04T07:50:00Z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0x010100C9591ED2F8FAD942A807DA412D193889</vt:lpwstr>
  </property>
  <property fmtid="{D5CDD505-2E9C-101B-9397-08002B2CF9AE}" pid="3" name="MediaServiceImageTags">
    <vt:lpwstr/>
  </property>
</Properties>
</file>